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6C05" w:rsidRPr="0032411D" w:rsidRDefault="0032411D" w:rsidP="00B86C05">
      <w:pPr>
        <w:pStyle w:val="Nagwek1"/>
        <w:rPr>
          <w:lang w:val="pl-PL"/>
        </w:rPr>
      </w:pPr>
      <w:r w:rsidRPr="0032411D">
        <w:rPr>
          <w:lang w:val="pl-PL"/>
        </w:rPr>
        <w:t xml:space="preserve">Deklaracja RODO / niezależności </w:t>
      </w:r>
    </w:p>
    <w:p w:rsidR="00B86C05" w:rsidRPr="0032411D" w:rsidRDefault="00B86C05" w:rsidP="00B86C05">
      <w:pPr>
        <w:pStyle w:val="Textkrper-Einzug"/>
        <w:rPr>
          <w:rFonts w:ascii="Arial" w:hAnsi="Arial" w:cs="Arial"/>
          <w:sz w:val="20"/>
          <w:szCs w:val="20"/>
          <w:lang w:val="pl-PL"/>
        </w:rPr>
      </w:pPr>
    </w:p>
    <w:p w:rsidR="0032411D" w:rsidRPr="0032411D" w:rsidRDefault="0032411D" w:rsidP="0032411D">
      <w:pPr>
        <w:pStyle w:val="Textkrper-Einzug"/>
        <w:ind w:right="114"/>
        <w:rPr>
          <w:rFonts w:ascii="Arial" w:hAnsi="Arial" w:cs="Arial"/>
          <w:sz w:val="20"/>
          <w:szCs w:val="20"/>
          <w:lang w:val="pl-PL"/>
        </w:rPr>
      </w:pPr>
      <w:r w:rsidRPr="0032411D">
        <w:rPr>
          <w:rFonts w:ascii="Arial" w:hAnsi="Arial" w:cs="Arial"/>
          <w:sz w:val="20"/>
          <w:szCs w:val="20"/>
          <w:lang w:val="pl-PL"/>
        </w:rPr>
        <w:t>Oświadczam, że w ciągu ostatnich dwóch lat przed audytem nie prowadziłem doradztwa w zakresie opracowania systemu zarządzania w audytowanej firmie ani w innej spółce powiązanej z audytowaną firmą.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32411D">
        <w:rPr>
          <w:rFonts w:ascii="Arial" w:hAnsi="Arial" w:cs="Arial"/>
          <w:sz w:val="20"/>
          <w:szCs w:val="20"/>
          <w:lang w:val="pl-PL"/>
        </w:rPr>
        <w:t>Oświadczam również, że nie przeprowadzałem żadnych audytów wewnętrznych ani szkoleń wewnętrznych specyficznych dla firmy w zakresie systemów zarządzania w ww. Spółkach oraz, że w ciągu dwóch lat po przeprowadzeniu audytu nie podejmę żadnego z ww. Działań.</w:t>
      </w:r>
    </w:p>
    <w:p w:rsidR="0032411D" w:rsidRPr="0032411D" w:rsidRDefault="0032411D" w:rsidP="0032411D">
      <w:pPr>
        <w:pStyle w:val="Textkrper-Einzug"/>
        <w:ind w:right="114"/>
        <w:rPr>
          <w:rFonts w:ascii="Arial" w:hAnsi="Arial" w:cs="Arial"/>
          <w:sz w:val="20"/>
          <w:szCs w:val="20"/>
          <w:lang w:val="pl-PL"/>
        </w:rPr>
      </w:pPr>
    </w:p>
    <w:p w:rsidR="0032411D" w:rsidRPr="0032411D" w:rsidRDefault="0032411D" w:rsidP="0032411D">
      <w:pPr>
        <w:pStyle w:val="Textkrper-Einzug"/>
        <w:ind w:right="114"/>
        <w:rPr>
          <w:rFonts w:ascii="Arial" w:hAnsi="Arial" w:cs="Arial"/>
          <w:sz w:val="20"/>
          <w:szCs w:val="20"/>
          <w:lang w:val="pl-PL"/>
        </w:rPr>
      </w:pPr>
      <w:r w:rsidRPr="0032411D">
        <w:rPr>
          <w:rFonts w:ascii="Arial" w:hAnsi="Arial" w:cs="Arial"/>
          <w:sz w:val="20"/>
          <w:szCs w:val="20"/>
          <w:lang w:val="pl-PL"/>
        </w:rPr>
        <w:t xml:space="preserve">Oświadczam, że nie </w:t>
      </w:r>
      <w:r>
        <w:rPr>
          <w:rFonts w:ascii="Arial" w:hAnsi="Arial" w:cs="Arial"/>
          <w:sz w:val="20"/>
          <w:szCs w:val="20"/>
          <w:lang w:val="pl-PL"/>
        </w:rPr>
        <w:t>posiadam</w:t>
      </w:r>
      <w:r w:rsidRPr="0032411D">
        <w:rPr>
          <w:rFonts w:ascii="Arial" w:hAnsi="Arial" w:cs="Arial"/>
          <w:sz w:val="20"/>
          <w:szCs w:val="20"/>
          <w:lang w:val="pl-PL"/>
        </w:rPr>
        <w:t xml:space="preserve"> konflikt</w:t>
      </w:r>
      <w:r>
        <w:rPr>
          <w:rFonts w:ascii="Arial" w:hAnsi="Arial" w:cs="Arial"/>
          <w:sz w:val="20"/>
          <w:szCs w:val="20"/>
          <w:lang w:val="pl-PL"/>
        </w:rPr>
        <w:t>u</w:t>
      </w:r>
      <w:r w:rsidRPr="0032411D">
        <w:rPr>
          <w:rFonts w:ascii="Arial" w:hAnsi="Arial" w:cs="Arial"/>
          <w:sz w:val="20"/>
          <w:szCs w:val="20"/>
          <w:lang w:val="pl-PL"/>
        </w:rPr>
        <w:t xml:space="preserve"> interesów wynikając</w:t>
      </w:r>
      <w:r>
        <w:rPr>
          <w:rFonts w:ascii="Arial" w:hAnsi="Arial" w:cs="Arial"/>
          <w:sz w:val="20"/>
          <w:szCs w:val="20"/>
          <w:lang w:val="pl-PL"/>
        </w:rPr>
        <w:t>ych</w:t>
      </w:r>
      <w:r w:rsidRPr="0032411D">
        <w:rPr>
          <w:rFonts w:ascii="Arial" w:hAnsi="Arial" w:cs="Arial"/>
          <w:sz w:val="20"/>
          <w:szCs w:val="20"/>
          <w:lang w:val="pl-PL"/>
        </w:rPr>
        <w:t xml:space="preserve"> z wcześniejszych lub obecnych relacji z audytowaną firmą.</w:t>
      </w:r>
    </w:p>
    <w:p w:rsidR="0032411D" w:rsidRPr="0032411D" w:rsidRDefault="0032411D" w:rsidP="0032411D">
      <w:pPr>
        <w:pStyle w:val="Textkrper-Einzug"/>
        <w:ind w:right="114"/>
        <w:rPr>
          <w:rFonts w:ascii="Arial" w:hAnsi="Arial" w:cs="Arial"/>
          <w:sz w:val="20"/>
          <w:szCs w:val="20"/>
          <w:lang w:val="pl-PL"/>
        </w:rPr>
      </w:pPr>
    </w:p>
    <w:p w:rsidR="00B86C05" w:rsidRPr="0032411D" w:rsidRDefault="0032411D" w:rsidP="0032411D">
      <w:pPr>
        <w:pStyle w:val="Textkrper-Einzug"/>
        <w:ind w:right="114"/>
        <w:rPr>
          <w:rFonts w:ascii="Arial" w:hAnsi="Arial" w:cs="Arial"/>
          <w:sz w:val="20"/>
          <w:szCs w:val="20"/>
          <w:lang w:val="pl-PL"/>
        </w:rPr>
      </w:pPr>
      <w:r w:rsidRPr="0032411D">
        <w:rPr>
          <w:rFonts w:ascii="Arial" w:hAnsi="Arial" w:cs="Arial"/>
          <w:sz w:val="20"/>
          <w:szCs w:val="20"/>
          <w:lang w:val="pl-PL"/>
        </w:rPr>
        <w:t>Oświadczam, że wszystkie informacje z audytu oraz przekazane mi dokumenty potraktuję w odpowiedni sposób, aby nie narażać ich poufności na niepotrzebne i niewłaściwe ryzyko.</w:t>
      </w:r>
    </w:p>
    <w:tbl>
      <w:tblPr>
        <w:tblW w:w="6550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83"/>
        <w:gridCol w:w="4397"/>
      </w:tblGrid>
      <w:tr w:rsidR="00F81457" w:rsidRPr="0032411D" w:rsidTr="00AA310A">
        <w:tblPrEx>
          <w:tblCellMar>
            <w:top w:w="0" w:type="dxa"/>
            <w:bottom w:w="0" w:type="dxa"/>
          </w:tblCellMar>
        </w:tblPrEx>
        <w:trPr>
          <w:trHeight w:val="1103"/>
        </w:trPr>
        <w:tc>
          <w:tcPr>
            <w:tcW w:w="187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81457" w:rsidRPr="0032411D" w:rsidRDefault="00F81457" w:rsidP="00A424B5">
            <w:pPr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81457" w:rsidRPr="0032411D" w:rsidRDefault="00F81457" w:rsidP="00A424B5">
            <w:pPr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439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1457" w:rsidRPr="0032411D" w:rsidRDefault="00F81457" w:rsidP="00F00A39">
            <w:pPr>
              <w:jc w:val="center"/>
              <w:rPr>
                <w:sz w:val="20"/>
                <w:szCs w:val="20"/>
                <w:lang w:val="pl-PL"/>
              </w:rPr>
            </w:pPr>
            <w:bookmarkStart w:id="0" w:name="Unterschrift1"/>
            <w:bookmarkEnd w:id="0"/>
          </w:p>
        </w:tc>
      </w:tr>
      <w:tr w:rsidR="00F81457" w:rsidRPr="00B105CF" w:rsidTr="00AA310A">
        <w:tblPrEx>
          <w:tblCellMar>
            <w:top w:w="0" w:type="dxa"/>
            <w:bottom w:w="0" w:type="dxa"/>
          </w:tblCellMar>
        </w:tblPrEx>
        <w:trPr>
          <w:trHeight w:val="97"/>
        </w:trPr>
        <w:tc>
          <w:tcPr>
            <w:tcW w:w="187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F81457" w:rsidRPr="00B105CF" w:rsidRDefault="0032411D" w:rsidP="00A42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F81457" w:rsidRPr="00B105CF" w:rsidRDefault="00F81457" w:rsidP="00A424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F81457" w:rsidRPr="009A7C60" w:rsidRDefault="0032411D" w:rsidP="00A42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</w:t>
            </w:r>
          </w:p>
        </w:tc>
      </w:tr>
    </w:tbl>
    <w:p w:rsidR="00F81457" w:rsidRDefault="00F81457" w:rsidP="00F81457">
      <w:pPr>
        <w:spacing w:after="240"/>
        <w:rPr>
          <w:sz w:val="20"/>
          <w:szCs w:val="20"/>
        </w:rPr>
      </w:pPr>
    </w:p>
    <w:p w:rsidR="00F81457" w:rsidRDefault="00F81457" w:rsidP="00F81457">
      <w:pPr>
        <w:spacing w:after="240"/>
        <w:rPr>
          <w:sz w:val="20"/>
          <w:szCs w:val="20"/>
        </w:rPr>
      </w:pPr>
    </w:p>
    <w:sectPr w:rsidR="00F81457" w:rsidSect="002A2D79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987" w:bottom="851" w:left="1418" w:header="992" w:footer="794" w:gutter="28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7D82" w:rsidRDefault="00AC7D82">
      <w:r>
        <w:separator/>
      </w:r>
    </w:p>
  </w:endnote>
  <w:endnote w:type="continuationSeparator" w:id="0">
    <w:p w:rsidR="00AC7D82" w:rsidRDefault="00AC7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12D4" w:rsidRPr="0036114A" w:rsidRDefault="0036114A" w:rsidP="004A540C">
    <w:pPr>
      <w:pStyle w:val="Stopka"/>
      <w:pBdr>
        <w:top w:val="single" w:sz="4" w:space="1" w:color="auto"/>
      </w:pBdr>
      <w:tabs>
        <w:tab w:val="clear" w:pos="4252"/>
        <w:tab w:val="clear" w:pos="8504"/>
        <w:tab w:val="center" w:pos="4680"/>
        <w:tab w:val="left" w:pos="7655"/>
        <w:tab w:val="right" w:pos="9360"/>
      </w:tabs>
      <w:rPr>
        <w:b w:val="0"/>
        <w:sz w:val="16"/>
        <w:lang w:val="pl-PL"/>
      </w:rPr>
    </w:pPr>
    <w:r w:rsidRPr="0036114A">
      <w:rPr>
        <w:b w:val="0"/>
        <w:sz w:val="16"/>
        <w:lang w:val="pl-PL"/>
      </w:rPr>
      <w:t>Belevo Sp. z o.o.</w:t>
    </w:r>
    <w:r w:rsidR="00B012D4" w:rsidRPr="0036114A">
      <w:rPr>
        <w:b w:val="0"/>
        <w:sz w:val="16"/>
        <w:lang w:val="pl-PL"/>
      </w:rPr>
      <w:tab/>
    </w:r>
    <w:r w:rsidRPr="0036114A">
      <w:rPr>
        <w:b w:val="0"/>
        <w:sz w:val="16"/>
        <w:lang w:val="pl-PL"/>
      </w:rPr>
      <w:t>Strona</w:t>
    </w:r>
    <w:r w:rsidR="00B012D4" w:rsidRPr="0036114A">
      <w:rPr>
        <w:b w:val="0"/>
        <w:sz w:val="16"/>
        <w:lang w:val="pl-PL"/>
      </w:rPr>
      <w:t xml:space="preserve"> </w:t>
    </w:r>
    <w:r w:rsidR="00B012D4" w:rsidRPr="00BB001E">
      <w:rPr>
        <w:b w:val="0"/>
        <w:sz w:val="16"/>
      </w:rPr>
      <w:fldChar w:fldCharType="begin"/>
    </w:r>
    <w:r w:rsidR="00B012D4" w:rsidRPr="0036114A">
      <w:rPr>
        <w:b w:val="0"/>
        <w:sz w:val="16"/>
        <w:lang w:val="pl-PL"/>
      </w:rPr>
      <w:instrText xml:space="preserve"> PAGE </w:instrText>
    </w:r>
    <w:r w:rsidR="00B012D4">
      <w:rPr>
        <w:b w:val="0"/>
        <w:sz w:val="16"/>
      </w:rPr>
      <w:fldChar w:fldCharType="separate"/>
    </w:r>
    <w:r w:rsidR="00F00A39" w:rsidRPr="0036114A">
      <w:rPr>
        <w:b w:val="0"/>
        <w:sz w:val="16"/>
        <w:lang w:val="pl-PL"/>
      </w:rPr>
      <w:t>1</w:t>
    </w:r>
    <w:r w:rsidR="00B012D4" w:rsidRPr="00BB001E">
      <w:rPr>
        <w:b w:val="0"/>
        <w:sz w:val="16"/>
      </w:rPr>
      <w:fldChar w:fldCharType="end"/>
    </w:r>
    <w:r w:rsidR="00B012D4" w:rsidRPr="0036114A">
      <w:rPr>
        <w:b w:val="0"/>
        <w:sz w:val="16"/>
        <w:lang w:val="pl-PL"/>
      </w:rPr>
      <w:t xml:space="preserve"> </w:t>
    </w:r>
    <w:r w:rsidRPr="0036114A">
      <w:rPr>
        <w:b w:val="0"/>
        <w:sz w:val="16"/>
        <w:lang w:val="pl-PL"/>
      </w:rPr>
      <w:t>z</w:t>
    </w:r>
    <w:r w:rsidR="00B86C05" w:rsidRPr="0036114A">
      <w:rPr>
        <w:b w:val="0"/>
        <w:sz w:val="16"/>
        <w:lang w:val="pl-PL"/>
      </w:rPr>
      <w:t xml:space="preserve"> </w:t>
    </w:r>
    <w:r w:rsidR="00B012D4" w:rsidRPr="00BB001E">
      <w:rPr>
        <w:b w:val="0"/>
        <w:sz w:val="16"/>
      </w:rPr>
      <w:fldChar w:fldCharType="begin"/>
    </w:r>
    <w:r w:rsidR="00B012D4" w:rsidRPr="0036114A">
      <w:rPr>
        <w:b w:val="0"/>
        <w:sz w:val="16"/>
        <w:lang w:val="pl-PL"/>
      </w:rPr>
      <w:instrText xml:space="preserve"> NUMPAGES </w:instrText>
    </w:r>
    <w:r w:rsidR="00B012D4">
      <w:rPr>
        <w:b w:val="0"/>
        <w:sz w:val="16"/>
      </w:rPr>
      <w:fldChar w:fldCharType="separate"/>
    </w:r>
    <w:r w:rsidR="00F00A39" w:rsidRPr="0036114A">
      <w:rPr>
        <w:b w:val="0"/>
        <w:sz w:val="16"/>
        <w:lang w:val="pl-PL"/>
      </w:rPr>
      <w:t>1</w:t>
    </w:r>
    <w:r w:rsidR="00B012D4" w:rsidRPr="00BB001E">
      <w:rPr>
        <w:b w:val="0"/>
        <w:sz w:val="16"/>
      </w:rPr>
      <w:fldChar w:fldCharType="end"/>
    </w:r>
    <w:r w:rsidR="00B012D4" w:rsidRPr="0036114A">
      <w:rPr>
        <w:b w:val="0"/>
        <w:sz w:val="16"/>
        <w:lang w:val="pl-PL"/>
      </w:rPr>
      <w:tab/>
    </w:r>
    <w:r w:rsidRPr="0036114A">
      <w:rPr>
        <w:b w:val="0"/>
        <w:sz w:val="16"/>
        <w:lang w:val="pl-PL"/>
      </w:rPr>
      <w:t xml:space="preserve">Wer. </w:t>
    </w:r>
    <w:r w:rsidRPr="00B16E5A">
      <w:rPr>
        <w:b w:val="0"/>
        <w:sz w:val="16"/>
        <w:lang w:val="it-IT"/>
      </w:rPr>
      <w:t>FA</w:t>
    </w:r>
    <w:r>
      <w:rPr>
        <w:b w:val="0"/>
        <w:sz w:val="16"/>
        <w:lang w:val="it-IT"/>
      </w:rPr>
      <w:t>002-2020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12D4" w:rsidRPr="003B28B3" w:rsidRDefault="00B012D4">
    <w:pPr>
      <w:pStyle w:val="Stopka"/>
      <w:pBdr>
        <w:top w:val="single" w:sz="6" w:space="1" w:color="auto"/>
      </w:pBdr>
      <w:tabs>
        <w:tab w:val="clear" w:pos="4252"/>
        <w:tab w:val="clear" w:pos="8504"/>
        <w:tab w:val="center" w:pos="4440"/>
        <w:tab w:val="right" w:pos="9360"/>
      </w:tabs>
      <w:jc w:val="left"/>
      <w:rPr>
        <w:b w:val="0"/>
        <w:bCs/>
        <w:sz w:val="16"/>
        <w:lang w:val="de-DE"/>
      </w:rPr>
    </w:pPr>
    <w:r w:rsidRPr="009A07CA">
      <w:rPr>
        <w:b w:val="0"/>
        <w:bCs/>
        <w:snapToGrid w:val="0"/>
        <w:sz w:val="16"/>
      </w:rPr>
      <w:fldChar w:fldCharType="begin"/>
    </w:r>
    <w:r w:rsidRPr="003B28B3">
      <w:rPr>
        <w:b w:val="0"/>
        <w:bCs/>
        <w:snapToGrid w:val="0"/>
        <w:sz w:val="16"/>
        <w:lang w:val="de-DE"/>
      </w:rPr>
      <w:instrText xml:space="preserve"> FILENAME </w:instrText>
    </w:r>
    <w:r>
      <w:rPr>
        <w:b w:val="0"/>
        <w:bCs/>
        <w:snapToGrid w:val="0"/>
        <w:sz w:val="16"/>
      </w:rPr>
      <w:fldChar w:fldCharType="separate"/>
    </w:r>
    <w:r w:rsidR="00B343F7">
      <w:rPr>
        <w:b w:val="0"/>
        <w:bCs/>
        <w:snapToGrid w:val="0"/>
        <w:sz w:val="16"/>
        <w:lang w:val="de-DE"/>
      </w:rPr>
      <w:t>Dokument6</w:t>
    </w:r>
    <w:r w:rsidRPr="009A07CA">
      <w:rPr>
        <w:b w:val="0"/>
        <w:bCs/>
        <w:snapToGrid w:val="0"/>
        <w:sz w:val="16"/>
      </w:rPr>
      <w:fldChar w:fldCharType="end"/>
    </w:r>
    <w:r w:rsidRPr="003B28B3">
      <w:rPr>
        <w:b w:val="0"/>
        <w:sz w:val="16"/>
        <w:lang w:val="de-DE"/>
      </w:rPr>
      <w:tab/>
      <w:t>Rev. 08/11.05</w:t>
    </w:r>
    <w:r w:rsidRPr="003B28B3">
      <w:rPr>
        <w:b w:val="0"/>
        <w:sz w:val="16"/>
        <w:lang w:val="de-DE"/>
      </w:rPr>
      <w:tab/>
      <w:t xml:space="preserve">                           </w:t>
    </w:r>
    <w:r w:rsidRPr="003B28B3">
      <w:rPr>
        <w:b w:val="0"/>
        <w:bCs/>
        <w:sz w:val="16"/>
        <w:lang w:val="de-DE"/>
      </w:rPr>
      <w:t xml:space="preserve">Seite </w:t>
    </w:r>
    <w:r>
      <w:rPr>
        <w:b w:val="0"/>
        <w:bCs/>
        <w:sz w:val="16"/>
      </w:rPr>
      <w:fldChar w:fldCharType="begin"/>
    </w:r>
    <w:r w:rsidRPr="003B28B3">
      <w:rPr>
        <w:b w:val="0"/>
        <w:bCs/>
        <w:sz w:val="16"/>
        <w:lang w:val="de-DE"/>
      </w:rPr>
      <w:instrText>PAGE</w:instrText>
    </w:r>
    <w:r>
      <w:rPr>
        <w:b w:val="0"/>
        <w:bCs/>
        <w:sz w:val="16"/>
      </w:rPr>
      <w:fldChar w:fldCharType="separate"/>
    </w:r>
    <w:r w:rsidRPr="003B28B3">
      <w:rPr>
        <w:b w:val="0"/>
        <w:bCs/>
        <w:sz w:val="16"/>
        <w:lang w:val="de-DE"/>
      </w:rPr>
      <w:t>4</w:t>
    </w:r>
    <w:r>
      <w:rPr>
        <w:b w:val="0"/>
        <w:bCs/>
        <w:sz w:val="16"/>
      </w:rPr>
      <w:fldChar w:fldCharType="end"/>
    </w:r>
    <w:r w:rsidRPr="003B28B3">
      <w:rPr>
        <w:b w:val="0"/>
        <w:bCs/>
        <w:sz w:val="16"/>
        <w:lang w:val="de-DE"/>
      </w:rPr>
      <w:t xml:space="preserve"> von </w:t>
    </w:r>
    <w:r>
      <w:rPr>
        <w:b w:val="0"/>
        <w:bCs/>
        <w:sz w:val="16"/>
      </w:rPr>
      <w:fldChar w:fldCharType="begin"/>
    </w:r>
    <w:r w:rsidRPr="003B28B3">
      <w:rPr>
        <w:b w:val="0"/>
        <w:bCs/>
        <w:sz w:val="16"/>
        <w:lang w:val="de-DE"/>
      </w:rPr>
      <w:instrText xml:space="preserve">NUMPAGES </w:instrText>
    </w:r>
    <w:r>
      <w:rPr>
        <w:b w:val="0"/>
        <w:bCs/>
        <w:sz w:val="16"/>
      </w:rPr>
      <w:fldChar w:fldCharType="separate"/>
    </w:r>
    <w:r w:rsidR="006A1838">
      <w:rPr>
        <w:b w:val="0"/>
        <w:bCs/>
        <w:sz w:val="16"/>
        <w:lang w:val="de-DE"/>
      </w:rPr>
      <w:t>1</w:t>
    </w:r>
    <w:r>
      <w:rPr>
        <w:b w:val="0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7D82" w:rsidRDefault="00AC7D82">
      <w:r>
        <w:separator/>
      </w:r>
    </w:p>
  </w:footnote>
  <w:footnote w:type="continuationSeparator" w:id="0">
    <w:p w:rsidR="00AC7D82" w:rsidRDefault="00AC7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4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660"/>
      <w:gridCol w:w="2880"/>
    </w:tblGrid>
    <w:tr w:rsidR="0032411D" w:rsidRPr="000027EC" w:rsidTr="006B1690">
      <w:trPr>
        <w:trHeight w:val="1063"/>
      </w:trPr>
      <w:tc>
        <w:tcPr>
          <w:tcW w:w="6660" w:type="dxa"/>
          <w:tcBorders>
            <w:bottom w:val="single" w:sz="4" w:space="0" w:color="auto"/>
          </w:tcBorders>
          <w:vAlign w:val="center"/>
        </w:tcPr>
        <w:tbl>
          <w:tblPr>
            <w:tblpPr w:leftFromText="141" w:rightFromText="141" w:vertAnchor="page" w:horzAnchor="page" w:tblpX="99" w:tblpY="49"/>
            <w:tblW w:w="5000" w:type="pct"/>
            <w:tblBorders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390"/>
            <w:gridCol w:w="5054"/>
          </w:tblGrid>
          <w:tr w:rsidR="0032411D" w:rsidTr="00AC7D82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6444" w:type="dxa"/>
                <w:gridSpan w:val="2"/>
                <w:tcBorders>
                  <w:bottom w:val="nil"/>
                </w:tcBorders>
              </w:tcPr>
              <w:p w:rsidR="0032411D" w:rsidRDefault="000165DD" w:rsidP="0032411D">
                <w:pPr>
                  <w:tabs>
                    <w:tab w:val="left" w:pos="1800"/>
                  </w:tabs>
                  <w:rPr>
                    <w:rFonts w:cs="Arial"/>
                    <w:b/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Deklaracja</w:t>
                </w:r>
              </w:p>
            </w:tc>
          </w:tr>
          <w:tr w:rsidR="0032411D" w:rsidRPr="00C103CC" w:rsidTr="00AC7D82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32411D" w:rsidRPr="00280358" w:rsidRDefault="0032411D" w:rsidP="000165DD">
                <w:pPr>
                  <w:tabs>
                    <w:tab w:val="left" w:pos="1800"/>
                  </w:tabs>
                  <w:jc w:val="right"/>
                  <w:rPr>
                    <w:rFonts w:cs="Arial"/>
                  </w:rPr>
                </w:pPr>
                <w:r>
                  <w:rPr>
                    <w:rFonts w:cs="Arial"/>
                  </w:rPr>
                  <w:t>Organizacja</w:t>
                </w:r>
                <w:r w:rsidRPr="00280358">
                  <w:rPr>
                    <w:rFonts w:cs="Arial"/>
                  </w:rPr>
                  <w:t>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32411D" w:rsidRPr="008100A8" w:rsidRDefault="0032411D" w:rsidP="0032411D">
                <w:pPr>
                  <w:tabs>
                    <w:tab w:val="left" w:pos="1800"/>
                  </w:tabs>
                  <w:rPr>
                    <w:rFonts w:cs="Arial"/>
                    <w:szCs w:val="20"/>
                    <w:lang w:val="pl-PL"/>
                  </w:rPr>
                </w:pPr>
              </w:p>
            </w:tc>
          </w:tr>
          <w:tr w:rsidR="0032411D" w:rsidRPr="00C103CC" w:rsidTr="00AC7D82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32411D" w:rsidRPr="00C103CC" w:rsidRDefault="0032411D" w:rsidP="000165DD">
                <w:pPr>
                  <w:tabs>
                    <w:tab w:val="left" w:pos="1800"/>
                  </w:tabs>
                  <w:jc w:val="right"/>
                  <w:rPr>
                    <w:rFonts w:cs="Arial"/>
                    <w:lang w:val="pl-PL"/>
                  </w:rPr>
                </w:pPr>
                <w:r>
                  <w:rPr>
                    <w:rFonts w:cs="Arial"/>
                    <w:lang w:val="pl-PL"/>
                  </w:rPr>
                  <w:t>Audit</w:t>
                </w:r>
                <w:r w:rsidRPr="00C103CC">
                  <w:rPr>
                    <w:rFonts w:cs="Arial"/>
                    <w:lang w:val="pl-PL"/>
                  </w:rPr>
                  <w:t xml:space="preserve"> (</w:t>
                </w:r>
                <w:r>
                  <w:rPr>
                    <w:rFonts w:cs="Arial"/>
                    <w:lang w:val="pl-PL"/>
                  </w:rPr>
                  <w:t>NU</w:t>
                </w:r>
                <w:r w:rsidRPr="00C103CC">
                  <w:rPr>
                    <w:rFonts w:cs="Arial"/>
                    <w:lang w:val="pl-PL"/>
                  </w:rPr>
                  <w:t>):</w:t>
                </w: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32411D" w:rsidRPr="00C103CC" w:rsidRDefault="0032411D" w:rsidP="0032411D">
                <w:pPr>
                  <w:tabs>
                    <w:tab w:val="left" w:pos="1800"/>
                  </w:tabs>
                  <w:rPr>
                    <w:bCs/>
                    <w:szCs w:val="22"/>
                  </w:rPr>
                </w:pPr>
              </w:p>
            </w:tc>
          </w:tr>
          <w:tr w:rsidR="0032411D" w:rsidRPr="00C103CC" w:rsidTr="00AC7D82">
            <w:tblPrEx>
              <w:tblCellMar>
                <w:top w:w="0" w:type="dxa"/>
                <w:bottom w:w="0" w:type="dxa"/>
              </w:tblCellMar>
            </w:tblPrEx>
            <w:trPr>
              <w:trHeight w:val="270"/>
            </w:trPr>
            <w:tc>
              <w:tcPr>
                <w:tcW w:w="1390" w:type="dxa"/>
                <w:tcBorders>
                  <w:right w:val="nil"/>
                </w:tcBorders>
              </w:tcPr>
              <w:p w:rsidR="0032411D" w:rsidRPr="00C103CC" w:rsidRDefault="0032411D" w:rsidP="000165DD">
                <w:pPr>
                  <w:tabs>
                    <w:tab w:val="left" w:pos="1800"/>
                  </w:tabs>
                  <w:jc w:val="right"/>
                  <w:rPr>
                    <w:rFonts w:cs="Arial"/>
                    <w:lang w:val="pl-PL"/>
                  </w:rPr>
                </w:pPr>
              </w:p>
            </w:tc>
            <w:tc>
              <w:tcPr>
                <w:tcW w:w="5054" w:type="dxa"/>
                <w:tcBorders>
                  <w:left w:val="nil"/>
                </w:tcBorders>
              </w:tcPr>
              <w:p w:rsidR="0032411D" w:rsidRPr="00C103CC" w:rsidRDefault="0032411D" w:rsidP="0032411D">
                <w:pPr>
                  <w:tabs>
                    <w:tab w:val="left" w:pos="1800"/>
                  </w:tabs>
                  <w:rPr>
                    <w:rFonts w:cs="Arial"/>
                    <w:lang w:val="pl-PL"/>
                  </w:rPr>
                </w:pPr>
              </w:p>
            </w:tc>
          </w:tr>
        </w:tbl>
        <w:p w:rsidR="0032411D" w:rsidRPr="00C103CC" w:rsidRDefault="0032411D" w:rsidP="0032411D">
          <w:pPr>
            <w:tabs>
              <w:tab w:val="left" w:pos="1800"/>
            </w:tabs>
            <w:rPr>
              <w:sz w:val="28"/>
              <w:szCs w:val="28"/>
              <w:lang w:val="pl-PL"/>
            </w:rPr>
          </w:pPr>
        </w:p>
      </w:tc>
      <w:tc>
        <w:tcPr>
          <w:tcW w:w="2880" w:type="dxa"/>
          <w:tcBorders>
            <w:bottom w:val="single" w:sz="4" w:space="0" w:color="auto"/>
          </w:tcBorders>
          <w:vAlign w:val="center"/>
        </w:tcPr>
        <w:p w:rsidR="0032411D" w:rsidRPr="00C103CC" w:rsidRDefault="00A53BB0" w:rsidP="0032411D">
          <w:pPr>
            <w:tabs>
              <w:tab w:val="left" w:pos="7663"/>
            </w:tabs>
            <w:jc w:val="right"/>
            <w:rPr>
              <w:rFonts w:cs="Arial"/>
              <w:color w:val="000000"/>
              <w:sz w:val="28"/>
              <w:szCs w:val="28"/>
              <w:lang w:val="pl-PL"/>
            </w:rPr>
          </w:pPr>
          <w:r>
            <w:rPr>
              <w:rFonts w:cs="Arial"/>
              <w:color w:val="000000"/>
              <w:sz w:val="28"/>
              <w:szCs w:val="28"/>
              <w:lang w:val="pl-PL"/>
            </w:rPr>
            <w:drawing>
              <wp:inline distT="0" distB="0" distL="0" distR="0">
                <wp:extent cx="1685925" cy="73342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012D4" w:rsidRDefault="00B012D4" w:rsidP="0011600D">
    <w:pPr>
      <w:pStyle w:val="Nagwek"/>
      <w:tabs>
        <w:tab w:val="left" w:pos="5470"/>
      </w:tabs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60" w:type="dxa"/>
      <w:tblInd w:w="1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63"/>
      <w:gridCol w:w="2697"/>
    </w:tblGrid>
    <w:tr w:rsidR="00B012D4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1077"/>
      </w:trPr>
      <w:tc>
        <w:tcPr>
          <w:tcW w:w="666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B012D4" w:rsidRDefault="00B012D4" w:rsidP="000C249E"/>
        <w:p w:rsidR="00B012D4" w:rsidRDefault="00B012D4" w:rsidP="000C249E">
          <w:pPr>
            <w:pStyle w:val="Nagwek"/>
            <w:spacing w:line="360" w:lineRule="auto"/>
            <w:ind w:left="170"/>
            <w:jc w:val="left"/>
          </w:pPr>
          <w:r>
            <w:t>Auditplan</w:t>
          </w:r>
          <w:r>
            <w:rPr>
              <w:b w:val="0"/>
              <w:bCs/>
              <w:sz w:val="28"/>
              <w:szCs w:val="28"/>
            </w:rPr>
            <w:t xml:space="preserve"> </w:t>
          </w:r>
        </w:p>
      </w:tc>
      <w:tc>
        <w:tcPr>
          <w:tcW w:w="26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left w:w="57" w:type="dxa"/>
            <w:right w:w="57" w:type="dxa"/>
          </w:tcMar>
          <w:vAlign w:val="center"/>
        </w:tcPr>
        <w:p w:rsidR="00B012D4" w:rsidRDefault="00A53BB0" w:rsidP="00C31F50">
          <w:pPr>
            <w:pStyle w:val="Nagwek"/>
            <w:tabs>
              <w:tab w:val="right" w:pos="2805"/>
            </w:tabs>
            <w:spacing w:before="120" w:after="120"/>
            <w:ind w:left="113" w:right="113"/>
          </w:pPr>
          <w:r w:rsidRPr="001B7465">
            <w:rPr>
              <w:sz w:val="20"/>
            </w:rPr>
            <w:drawing>
              <wp:inline distT="0" distB="0" distL="0" distR="0">
                <wp:extent cx="1190625" cy="74295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012D4" w:rsidRDefault="00B012D4">
    <w:pPr>
      <w:pStyle w:val="Nagwek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2D57"/>
    <w:multiLevelType w:val="multilevel"/>
    <w:tmpl w:val="F252C290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08F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F80B3D"/>
    <w:multiLevelType w:val="hybridMultilevel"/>
    <w:tmpl w:val="853251B6"/>
    <w:lvl w:ilvl="0" w:tplc="A112D012">
      <w:start w:val="1"/>
      <w:numFmt w:val="bullet"/>
      <w:lvlText w:val=""/>
      <w:lvlJc w:val="left"/>
      <w:pPr>
        <w:tabs>
          <w:tab w:val="num" w:pos="-32407"/>
        </w:tabs>
        <w:ind w:left="64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66AAA"/>
    <w:multiLevelType w:val="hybridMultilevel"/>
    <w:tmpl w:val="991AF53C"/>
    <w:lvl w:ilvl="0" w:tplc="A112D012">
      <w:start w:val="1"/>
      <w:numFmt w:val="bullet"/>
      <w:lvlText w:val=""/>
      <w:lvlJc w:val="left"/>
      <w:pPr>
        <w:tabs>
          <w:tab w:val="num" w:pos="-32767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34372"/>
    <w:multiLevelType w:val="hybridMultilevel"/>
    <w:tmpl w:val="6B8AE7C4"/>
    <w:lvl w:ilvl="0" w:tplc="0407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4D3C4B77"/>
    <w:multiLevelType w:val="hybridMultilevel"/>
    <w:tmpl w:val="F252C290"/>
    <w:lvl w:ilvl="0" w:tplc="BC82586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2080F"/>
    <w:multiLevelType w:val="hybridMultilevel"/>
    <w:tmpl w:val="99E808D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oNotHyphenateCaps/>
  <w:drawingGridHorizontalSpacing w:val="11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G1NDA1MzM3MTYxtDBT0lEKTi0uzszPAykwqgUA//blciwAAAA="/>
    <w:docVar w:name="AStand" w:val="14.08.09"/>
    <w:docVar w:name="Organisation" w:val="empty"/>
    <w:docVar w:name="Rev" w:val="07-2008"/>
    <w:docVar w:name="Vorlage" w:val="Vorlage7"/>
    <w:docVar w:name="ZAListe" w:val="empty"/>
    <w:docVar w:name="ZEListe" w:val="Leer"/>
  </w:docVars>
  <w:rsids>
    <w:rsidRoot w:val="00B343F7"/>
    <w:rsid w:val="0000138B"/>
    <w:rsid w:val="0001166B"/>
    <w:rsid w:val="00011E35"/>
    <w:rsid w:val="000165DD"/>
    <w:rsid w:val="00020D3F"/>
    <w:rsid w:val="00023513"/>
    <w:rsid w:val="00035E52"/>
    <w:rsid w:val="00043D55"/>
    <w:rsid w:val="00052E6D"/>
    <w:rsid w:val="000579ED"/>
    <w:rsid w:val="0006623F"/>
    <w:rsid w:val="00072DB1"/>
    <w:rsid w:val="000800ED"/>
    <w:rsid w:val="000821A3"/>
    <w:rsid w:val="0008410B"/>
    <w:rsid w:val="0009137F"/>
    <w:rsid w:val="000975E2"/>
    <w:rsid w:val="000A2020"/>
    <w:rsid w:val="000A3F80"/>
    <w:rsid w:val="000C249E"/>
    <w:rsid w:val="000D1E76"/>
    <w:rsid w:val="000E39F7"/>
    <w:rsid w:val="000F0B97"/>
    <w:rsid w:val="0011600D"/>
    <w:rsid w:val="00122261"/>
    <w:rsid w:val="001223A4"/>
    <w:rsid w:val="001240F8"/>
    <w:rsid w:val="0013010C"/>
    <w:rsid w:val="00131C94"/>
    <w:rsid w:val="001367B5"/>
    <w:rsid w:val="00162493"/>
    <w:rsid w:val="00166E62"/>
    <w:rsid w:val="001841D3"/>
    <w:rsid w:val="0019546A"/>
    <w:rsid w:val="001A18D6"/>
    <w:rsid w:val="001B1E76"/>
    <w:rsid w:val="001C2802"/>
    <w:rsid w:val="001C7722"/>
    <w:rsid w:val="001E15FC"/>
    <w:rsid w:val="001F3B3A"/>
    <w:rsid w:val="001F485F"/>
    <w:rsid w:val="001F7228"/>
    <w:rsid w:val="0020325F"/>
    <w:rsid w:val="00205959"/>
    <w:rsid w:val="0022451D"/>
    <w:rsid w:val="00235CED"/>
    <w:rsid w:val="0024277A"/>
    <w:rsid w:val="0024383A"/>
    <w:rsid w:val="002506A0"/>
    <w:rsid w:val="00252074"/>
    <w:rsid w:val="00264E9A"/>
    <w:rsid w:val="002671E7"/>
    <w:rsid w:val="002845D7"/>
    <w:rsid w:val="00296BE1"/>
    <w:rsid w:val="002A04AD"/>
    <w:rsid w:val="002A2D79"/>
    <w:rsid w:val="002D2438"/>
    <w:rsid w:val="002E1E55"/>
    <w:rsid w:val="002E3925"/>
    <w:rsid w:val="0032411D"/>
    <w:rsid w:val="003242D6"/>
    <w:rsid w:val="00355E63"/>
    <w:rsid w:val="0036114A"/>
    <w:rsid w:val="00362F47"/>
    <w:rsid w:val="00380C41"/>
    <w:rsid w:val="0038187A"/>
    <w:rsid w:val="003A066C"/>
    <w:rsid w:val="003A21DA"/>
    <w:rsid w:val="003A5020"/>
    <w:rsid w:val="003B1155"/>
    <w:rsid w:val="003B28B3"/>
    <w:rsid w:val="003B2DEF"/>
    <w:rsid w:val="003C3095"/>
    <w:rsid w:val="003D3FE9"/>
    <w:rsid w:val="003E4CD2"/>
    <w:rsid w:val="003F41A1"/>
    <w:rsid w:val="00411A38"/>
    <w:rsid w:val="00432250"/>
    <w:rsid w:val="00436261"/>
    <w:rsid w:val="0045741B"/>
    <w:rsid w:val="004601BA"/>
    <w:rsid w:val="00471C96"/>
    <w:rsid w:val="0048273A"/>
    <w:rsid w:val="004A4AD2"/>
    <w:rsid w:val="004A540C"/>
    <w:rsid w:val="004B5016"/>
    <w:rsid w:val="004B57F6"/>
    <w:rsid w:val="004C1A3C"/>
    <w:rsid w:val="004C70B8"/>
    <w:rsid w:val="004D0E97"/>
    <w:rsid w:val="00535FE0"/>
    <w:rsid w:val="005422A0"/>
    <w:rsid w:val="005433DD"/>
    <w:rsid w:val="00567022"/>
    <w:rsid w:val="0056722E"/>
    <w:rsid w:val="00587DBA"/>
    <w:rsid w:val="00591993"/>
    <w:rsid w:val="00593049"/>
    <w:rsid w:val="005B294A"/>
    <w:rsid w:val="005C1A6E"/>
    <w:rsid w:val="005C360D"/>
    <w:rsid w:val="005C4C95"/>
    <w:rsid w:val="005D2BD1"/>
    <w:rsid w:val="005D547A"/>
    <w:rsid w:val="005E22EA"/>
    <w:rsid w:val="005E4B8D"/>
    <w:rsid w:val="005E4C29"/>
    <w:rsid w:val="005F7D7C"/>
    <w:rsid w:val="00626BBC"/>
    <w:rsid w:val="006302F5"/>
    <w:rsid w:val="00653904"/>
    <w:rsid w:val="00655A84"/>
    <w:rsid w:val="00656026"/>
    <w:rsid w:val="006920E9"/>
    <w:rsid w:val="006A1838"/>
    <w:rsid w:val="006A3C99"/>
    <w:rsid w:val="006A500D"/>
    <w:rsid w:val="006A7AF4"/>
    <w:rsid w:val="006B1690"/>
    <w:rsid w:val="006B44BA"/>
    <w:rsid w:val="006B55B7"/>
    <w:rsid w:val="006B7437"/>
    <w:rsid w:val="006C244E"/>
    <w:rsid w:val="006D3A75"/>
    <w:rsid w:val="006D55D2"/>
    <w:rsid w:val="007069DA"/>
    <w:rsid w:val="00710E5C"/>
    <w:rsid w:val="00727247"/>
    <w:rsid w:val="00730163"/>
    <w:rsid w:val="00741050"/>
    <w:rsid w:val="0074174A"/>
    <w:rsid w:val="0074405F"/>
    <w:rsid w:val="0077476E"/>
    <w:rsid w:val="00780BF9"/>
    <w:rsid w:val="007875C3"/>
    <w:rsid w:val="0079059D"/>
    <w:rsid w:val="00794555"/>
    <w:rsid w:val="007C18F1"/>
    <w:rsid w:val="007C68F9"/>
    <w:rsid w:val="007D3991"/>
    <w:rsid w:val="007D70B8"/>
    <w:rsid w:val="007F0938"/>
    <w:rsid w:val="007F4C5E"/>
    <w:rsid w:val="007F52F5"/>
    <w:rsid w:val="008137EC"/>
    <w:rsid w:val="00822969"/>
    <w:rsid w:val="00824B39"/>
    <w:rsid w:val="00825142"/>
    <w:rsid w:val="008308AF"/>
    <w:rsid w:val="0083095D"/>
    <w:rsid w:val="00832F53"/>
    <w:rsid w:val="008351DE"/>
    <w:rsid w:val="00835CEB"/>
    <w:rsid w:val="00841759"/>
    <w:rsid w:val="008444E7"/>
    <w:rsid w:val="00845739"/>
    <w:rsid w:val="00845BBE"/>
    <w:rsid w:val="00846466"/>
    <w:rsid w:val="00856634"/>
    <w:rsid w:val="00874AD0"/>
    <w:rsid w:val="008769F9"/>
    <w:rsid w:val="00881A4B"/>
    <w:rsid w:val="008911A4"/>
    <w:rsid w:val="00896316"/>
    <w:rsid w:val="008B2A04"/>
    <w:rsid w:val="008B79F2"/>
    <w:rsid w:val="008C34E9"/>
    <w:rsid w:val="008D434D"/>
    <w:rsid w:val="008D5E6A"/>
    <w:rsid w:val="008E3076"/>
    <w:rsid w:val="008F0A6A"/>
    <w:rsid w:val="008F5649"/>
    <w:rsid w:val="008F71C9"/>
    <w:rsid w:val="009153BE"/>
    <w:rsid w:val="009315B0"/>
    <w:rsid w:val="00931B51"/>
    <w:rsid w:val="009401E9"/>
    <w:rsid w:val="00943013"/>
    <w:rsid w:val="00946838"/>
    <w:rsid w:val="0095420F"/>
    <w:rsid w:val="00964B67"/>
    <w:rsid w:val="00970345"/>
    <w:rsid w:val="00971E9D"/>
    <w:rsid w:val="00984D28"/>
    <w:rsid w:val="009862B1"/>
    <w:rsid w:val="009A07CA"/>
    <w:rsid w:val="009A56D4"/>
    <w:rsid w:val="009A7C60"/>
    <w:rsid w:val="009B4FA6"/>
    <w:rsid w:val="009D172F"/>
    <w:rsid w:val="009D459A"/>
    <w:rsid w:val="009E05F9"/>
    <w:rsid w:val="009E783E"/>
    <w:rsid w:val="009F2D16"/>
    <w:rsid w:val="00A26D64"/>
    <w:rsid w:val="00A424B5"/>
    <w:rsid w:val="00A426F8"/>
    <w:rsid w:val="00A469D3"/>
    <w:rsid w:val="00A53BB0"/>
    <w:rsid w:val="00A562AE"/>
    <w:rsid w:val="00A91624"/>
    <w:rsid w:val="00AA310A"/>
    <w:rsid w:val="00AB17EC"/>
    <w:rsid w:val="00AC04AB"/>
    <w:rsid w:val="00AC0981"/>
    <w:rsid w:val="00AC25F7"/>
    <w:rsid w:val="00AC3CC5"/>
    <w:rsid w:val="00AC6363"/>
    <w:rsid w:val="00AC7D82"/>
    <w:rsid w:val="00AD026C"/>
    <w:rsid w:val="00AD3306"/>
    <w:rsid w:val="00AE4C5E"/>
    <w:rsid w:val="00AF269C"/>
    <w:rsid w:val="00B012D4"/>
    <w:rsid w:val="00B0529D"/>
    <w:rsid w:val="00B22E4E"/>
    <w:rsid w:val="00B343F7"/>
    <w:rsid w:val="00B34FCD"/>
    <w:rsid w:val="00B35523"/>
    <w:rsid w:val="00B409BA"/>
    <w:rsid w:val="00B42B9E"/>
    <w:rsid w:val="00B432BB"/>
    <w:rsid w:val="00B471AF"/>
    <w:rsid w:val="00B544FF"/>
    <w:rsid w:val="00B64E56"/>
    <w:rsid w:val="00B67ABF"/>
    <w:rsid w:val="00B7528D"/>
    <w:rsid w:val="00B80639"/>
    <w:rsid w:val="00B84E25"/>
    <w:rsid w:val="00B86C05"/>
    <w:rsid w:val="00B96465"/>
    <w:rsid w:val="00BA21FF"/>
    <w:rsid w:val="00BA26F8"/>
    <w:rsid w:val="00BB001E"/>
    <w:rsid w:val="00BB35C1"/>
    <w:rsid w:val="00BC55D1"/>
    <w:rsid w:val="00BE1C11"/>
    <w:rsid w:val="00BE2644"/>
    <w:rsid w:val="00BE2B65"/>
    <w:rsid w:val="00BF38C5"/>
    <w:rsid w:val="00BF47DA"/>
    <w:rsid w:val="00C002BB"/>
    <w:rsid w:val="00C0677F"/>
    <w:rsid w:val="00C12713"/>
    <w:rsid w:val="00C23DEF"/>
    <w:rsid w:val="00C26347"/>
    <w:rsid w:val="00C31F50"/>
    <w:rsid w:val="00C32AFC"/>
    <w:rsid w:val="00C367C7"/>
    <w:rsid w:val="00C672CC"/>
    <w:rsid w:val="00C71161"/>
    <w:rsid w:val="00C82273"/>
    <w:rsid w:val="00C923FB"/>
    <w:rsid w:val="00CA2A97"/>
    <w:rsid w:val="00CA6FE8"/>
    <w:rsid w:val="00CD3704"/>
    <w:rsid w:val="00CE46E6"/>
    <w:rsid w:val="00CE5AE4"/>
    <w:rsid w:val="00CF621B"/>
    <w:rsid w:val="00D00E98"/>
    <w:rsid w:val="00D03DC3"/>
    <w:rsid w:val="00D04709"/>
    <w:rsid w:val="00D063A9"/>
    <w:rsid w:val="00D1586C"/>
    <w:rsid w:val="00D225B5"/>
    <w:rsid w:val="00D3032B"/>
    <w:rsid w:val="00D32989"/>
    <w:rsid w:val="00D32D94"/>
    <w:rsid w:val="00D3454A"/>
    <w:rsid w:val="00D378F4"/>
    <w:rsid w:val="00D455C4"/>
    <w:rsid w:val="00D539E9"/>
    <w:rsid w:val="00D566AA"/>
    <w:rsid w:val="00D566B7"/>
    <w:rsid w:val="00D61F89"/>
    <w:rsid w:val="00D77CDF"/>
    <w:rsid w:val="00D81F95"/>
    <w:rsid w:val="00DA4E82"/>
    <w:rsid w:val="00DB17BD"/>
    <w:rsid w:val="00DB1C97"/>
    <w:rsid w:val="00DC7FE7"/>
    <w:rsid w:val="00DD3E12"/>
    <w:rsid w:val="00DE6C48"/>
    <w:rsid w:val="00DF2B5C"/>
    <w:rsid w:val="00E0681A"/>
    <w:rsid w:val="00E24E8B"/>
    <w:rsid w:val="00E30D0F"/>
    <w:rsid w:val="00E33A77"/>
    <w:rsid w:val="00E53C5B"/>
    <w:rsid w:val="00E53E32"/>
    <w:rsid w:val="00E60C92"/>
    <w:rsid w:val="00E700E1"/>
    <w:rsid w:val="00E71DC4"/>
    <w:rsid w:val="00E76D6F"/>
    <w:rsid w:val="00E80195"/>
    <w:rsid w:val="00E81D13"/>
    <w:rsid w:val="00E97292"/>
    <w:rsid w:val="00EA1CA7"/>
    <w:rsid w:val="00EA5E66"/>
    <w:rsid w:val="00EB5B0C"/>
    <w:rsid w:val="00EC71E6"/>
    <w:rsid w:val="00ED2CF0"/>
    <w:rsid w:val="00EE0D20"/>
    <w:rsid w:val="00EF4341"/>
    <w:rsid w:val="00EF560A"/>
    <w:rsid w:val="00EF5AEC"/>
    <w:rsid w:val="00EF7A7D"/>
    <w:rsid w:val="00F00A39"/>
    <w:rsid w:val="00F1117C"/>
    <w:rsid w:val="00F154A5"/>
    <w:rsid w:val="00F17F27"/>
    <w:rsid w:val="00F26F67"/>
    <w:rsid w:val="00F43A13"/>
    <w:rsid w:val="00F726D4"/>
    <w:rsid w:val="00F81457"/>
    <w:rsid w:val="00F93064"/>
    <w:rsid w:val="00FA2986"/>
    <w:rsid w:val="00FA4408"/>
    <w:rsid w:val="00FB0C61"/>
    <w:rsid w:val="00FB502C"/>
    <w:rsid w:val="00FC4BA7"/>
    <w:rsid w:val="00FC6BD8"/>
    <w:rsid w:val="00FF3339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C2FA755-A255-41A1-AEF7-B7C96571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noProof/>
      <w:sz w:val="22"/>
      <w:szCs w:val="24"/>
      <w:lang w:val="en-GB" w:eastAsia="de-DE"/>
    </w:rPr>
  </w:style>
  <w:style w:type="paragraph" w:styleId="Nagwek1">
    <w:name w:val="heading 1"/>
    <w:basedOn w:val="Normalny"/>
    <w:next w:val="Normalny"/>
    <w:qFormat/>
    <w:rsid w:val="00FC4B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EF560A"/>
    <w:pPr>
      <w:keepNext/>
      <w:widowControl w:val="0"/>
      <w:autoSpaceDE w:val="0"/>
      <w:autoSpaceDN w:val="0"/>
      <w:spacing w:before="240" w:after="60"/>
      <w:outlineLvl w:val="1"/>
    </w:pPr>
    <w:rPr>
      <w:rFonts w:cs="Arial"/>
      <w:b/>
      <w:bCs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2205"/>
      </w:tabs>
      <w:jc w:val="center"/>
    </w:pPr>
    <w:rPr>
      <w:b/>
      <w:sz w:val="24"/>
      <w:szCs w:val="20"/>
    </w:rPr>
  </w:style>
  <w:style w:type="paragraph" w:customStyle="1" w:styleId="Kopf1mioben">
    <w:name w:val="Kopf1/mi/oben"/>
    <w:basedOn w:val="Normalny"/>
    <w:pPr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 w:val="28"/>
      <w:szCs w:val="20"/>
    </w:rPr>
  </w:style>
  <w:style w:type="paragraph" w:customStyle="1" w:styleId="Kopf1miunten">
    <w:name w:val="Kopf1/mi/unten"/>
    <w:basedOn w:val="Normalny"/>
    <w:pPr>
      <w:overflowPunct w:val="0"/>
      <w:autoSpaceDE w:val="0"/>
      <w:autoSpaceDN w:val="0"/>
      <w:adjustRightInd w:val="0"/>
      <w:spacing w:before="120" w:after="240"/>
      <w:jc w:val="center"/>
      <w:textAlignment w:val="baseline"/>
    </w:pPr>
    <w:rPr>
      <w:b/>
      <w:sz w:val="28"/>
      <w:szCs w:val="20"/>
    </w:rPr>
  </w:style>
  <w:style w:type="paragraph" w:customStyle="1" w:styleId="Kopf1reunten">
    <w:name w:val="Kopf1/re/unten"/>
    <w:basedOn w:val="Normalny"/>
    <w:pPr>
      <w:tabs>
        <w:tab w:val="left" w:pos="1134"/>
      </w:tabs>
      <w:overflowPunct w:val="0"/>
      <w:autoSpaceDE w:val="0"/>
      <w:autoSpaceDN w:val="0"/>
      <w:adjustRightInd w:val="0"/>
      <w:spacing w:before="480" w:after="480"/>
      <w:ind w:left="567" w:right="397"/>
      <w:textAlignment w:val="baseline"/>
    </w:pPr>
    <w:rPr>
      <w:sz w:val="26"/>
      <w:szCs w:val="20"/>
    </w:rPr>
  </w:style>
  <w:style w:type="paragraph" w:customStyle="1" w:styleId="Kopf1reoben">
    <w:name w:val="Kopf1/re/oben"/>
    <w:basedOn w:val="Normalny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Cs w:val="20"/>
    </w:rPr>
  </w:style>
  <w:style w:type="paragraph" w:styleId="Stopka">
    <w:name w:val="footer"/>
    <w:basedOn w:val="Normalny"/>
    <w:pPr>
      <w:tabs>
        <w:tab w:val="center" w:pos="4252"/>
        <w:tab w:val="right" w:pos="8504"/>
      </w:tabs>
      <w:jc w:val="both"/>
    </w:pPr>
    <w:rPr>
      <w:b/>
      <w:szCs w:val="20"/>
    </w:rPr>
  </w:style>
  <w:style w:type="paragraph" w:styleId="Wcicienormalne">
    <w:name w:val="Normal Indent"/>
    <w:basedOn w:val="Normalny"/>
    <w:pPr>
      <w:ind w:left="567"/>
    </w:pPr>
    <w:rPr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pistreci1">
    <w:name w:val="toc 1"/>
    <w:basedOn w:val="Normalny"/>
    <w:next w:val="Normalny"/>
    <w:autoRedefine/>
    <w:semiHidden/>
    <w:rsid w:val="00C672CC"/>
    <w:pPr>
      <w:widowControl w:val="0"/>
      <w:autoSpaceDE w:val="0"/>
      <w:autoSpaceDN w:val="0"/>
      <w:spacing w:before="240" w:after="240"/>
      <w:jc w:val="center"/>
    </w:pPr>
    <w:rPr>
      <w:rFonts w:cs="Arial"/>
      <w:b/>
      <w:bCs/>
      <w:sz w:val="24"/>
      <w:u w:val="single"/>
    </w:rPr>
  </w:style>
  <w:style w:type="paragraph" w:styleId="Tekstpodstawowy3">
    <w:name w:val="Body Text 3"/>
    <w:basedOn w:val="Normalny"/>
    <w:rsid w:val="00035E52"/>
    <w:pPr>
      <w:widowControl w:val="0"/>
      <w:autoSpaceDE w:val="0"/>
      <w:autoSpaceDN w:val="0"/>
      <w:jc w:val="both"/>
    </w:pPr>
    <w:rPr>
      <w:rFonts w:cs="Arial"/>
      <w:sz w:val="18"/>
      <w:szCs w:val="18"/>
    </w:rPr>
  </w:style>
  <w:style w:type="paragraph" w:customStyle="1" w:styleId="Textkrper-Einzug">
    <w:name w:val="Textkörper-Einzug"/>
    <w:basedOn w:val="Normalny"/>
    <w:rsid w:val="00035E52"/>
    <w:pPr>
      <w:tabs>
        <w:tab w:val="left" w:pos="709"/>
        <w:tab w:val="left" w:pos="1985"/>
        <w:tab w:val="left" w:pos="3970"/>
        <w:tab w:val="left" w:pos="5387"/>
        <w:tab w:val="left" w:pos="5812"/>
      </w:tabs>
      <w:jc w:val="both"/>
    </w:pPr>
    <w:rPr>
      <w:rFonts w:ascii="Helvetica" w:hAnsi="Helvetica" w:cs="Helvetica"/>
      <w:sz w:val="18"/>
      <w:szCs w:val="18"/>
    </w:rPr>
  </w:style>
  <w:style w:type="paragraph" w:styleId="Lista2">
    <w:name w:val="List 2"/>
    <w:basedOn w:val="Normalny"/>
    <w:rsid w:val="007D70B8"/>
    <w:pPr>
      <w:ind w:left="566" w:hanging="283"/>
    </w:pPr>
    <w:rPr>
      <w:sz w:val="20"/>
      <w:lang w:val="de-DE"/>
    </w:rPr>
  </w:style>
  <w:style w:type="paragraph" w:styleId="Tekstdymka">
    <w:name w:val="Balloon Text"/>
    <w:basedOn w:val="Normalny"/>
    <w:link w:val="TekstdymkaZnak"/>
    <w:rsid w:val="00AF26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F269C"/>
    <w:rPr>
      <w:rFonts w:ascii="Tahoma" w:hAnsi="Tahoma" w:cs="Tahoma"/>
      <w:noProof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D:\praca_nowa\tuv%20nord\wzory\GMP%20TUV%20Nord%202017\xxx%20A00F202e%20Declaration%20of%20Independen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xxx A00F202e Declaration of Independence.dot</Template>
  <TotalTime>56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A00F202e - Declaration.dot</vt:lpstr>
    </vt:vector>
  </TitlesOfParts>
  <Company>TUEV NORD CERT GmbH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A00F202e - Declaration.dot</dc:title>
  <dc:subject>TNC Audit 2008</dc:subject>
  <dc:creator>Belevo Sp. z o.o.</dc:creator>
  <cp:keywords/>
  <cp:lastModifiedBy>Belevo Sp. z o.o.</cp:lastModifiedBy>
  <cp:revision>4</cp:revision>
  <cp:lastPrinted>2007-11-07T23:58:00Z</cp:lastPrinted>
  <dcterms:created xsi:type="dcterms:W3CDTF">2021-01-12T20:06:00Z</dcterms:created>
  <dcterms:modified xsi:type="dcterms:W3CDTF">2021-01-12T20:06:00Z</dcterms:modified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halt / Content">
    <vt:lpwstr>Auditplan</vt:lpwstr>
  </property>
  <property fmtid="{D5CDD505-2E9C-101B-9397-08002B2CF9AE}" pid="3" name="Standard">
    <vt:lpwstr>ISO 9001</vt:lpwstr>
  </property>
  <property fmtid="{D5CDD505-2E9C-101B-9397-08002B2CF9AE}" pid="4" name="Sprache">
    <vt:lpwstr>deutsch</vt:lpwstr>
  </property>
  <property fmtid="{D5CDD505-2E9C-101B-9397-08002B2CF9AE}" pid="5" name="Revision">
    <vt:lpwstr>08/11.05</vt:lpwstr>
  </property>
</Properties>
</file>